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F5EBC" w14:textId="5DDDD20E" w:rsidR="00D33F3F" w:rsidRPr="00102627" w:rsidRDefault="00D33F3F" w:rsidP="00D33F3F">
      <w:pPr>
        <w:jc w:val="right"/>
        <w:rPr>
          <w:b/>
          <w:bCs/>
          <w:i/>
          <w:iCs/>
          <w:sz w:val="24"/>
          <w:szCs w:val="24"/>
        </w:rPr>
      </w:pPr>
      <w:r w:rsidRPr="00102627">
        <w:rPr>
          <w:b/>
          <w:bCs/>
          <w:i/>
          <w:iCs/>
          <w:sz w:val="24"/>
          <w:szCs w:val="24"/>
        </w:rPr>
        <w:t xml:space="preserve">Załącznik nr </w:t>
      </w:r>
      <w:r>
        <w:rPr>
          <w:b/>
          <w:bCs/>
          <w:i/>
          <w:iCs/>
          <w:sz w:val="24"/>
          <w:szCs w:val="24"/>
        </w:rPr>
        <w:t>1</w:t>
      </w:r>
      <w:r w:rsidRPr="00102627">
        <w:rPr>
          <w:b/>
          <w:bCs/>
          <w:i/>
          <w:iCs/>
          <w:sz w:val="24"/>
          <w:szCs w:val="24"/>
        </w:rPr>
        <w:t xml:space="preserve">  </w:t>
      </w:r>
    </w:p>
    <w:p w14:paraId="6AFC914E" w14:textId="77777777" w:rsidR="00D33F3F" w:rsidRDefault="00D33F3F" w:rsidP="007E39B7">
      <w:pPr>
        <w:rPr>
          <w:b/>
          <w:bCs/>
        </w:rPr>
      </w:pPr>
    </w:p>
    <w:p w14:paraId="7165F644" w14:textId="7F6BF0A9" w:rsidR="00D33F3F" w:rsidRDefault="00D33F3F" w:rsidP="007E39B7">
      <w:pPr>
        <w:rPr>
          <w:b/>
          <w:bCs/>
        </w:rPr>
      </w:pPr>
      <w:r>
        <w:rPr>
          <w:b/>
          <w:bCs/>
        </w:rPr>
        <w:t>OPIS Techniczny Przedmiotu Zamówienia</w:t>
      </w:r>
    </w:p>
    <w:p w14:paraId="3DF225D2" w14:textId="77777777" w:rsidR="00D33F3F" w:rsidRDefault="00D33F3F" w:rsidP="007E39B7">
      <w:pPr>
        <w:rPr>
          <w:b/>
          <w:bCs/>
        </w:rPr>
      </w:pPr>
    </w:p>
    <w:p w14:paraId="11DE99A1" w14:textId="77777777" w:rsidR="00D33F3F" w:rsidRDefault="00D33F3F" w:rsidP="007E39B7">
      <w:pPr>
        <w:rPr>
          <w:b/>
          <w:bCs/>
        </w:rPr>
      </w:pPr>
    </w:p>
    <w:p w14:paraId="7C56285E" w14:textId="0DA1C3BB" w:rsidR="007E39B7" w:rsidRPr="00E53FCB" w:rsidRDefault="007E39B7" w:rsidP="007E39B7">
      <w:r w:rsidRPr="00E53FCB">
        <w:rPr>
          <w:b/>
          <w:bCs/>
        </w:rPr>
        <w:t>Ekspertyza techniczna dotycząca stanu technicznego budynku Szkoły Podstawowej nr 8 w Tczewie</w:t>
      </w:r>
    </w:p>
    <w:p w14:paraId="10579729" w14:textId="77777777" w:rsidR="007E39B7" w:rsidRDefault="007E39B7" w:rsidP="007E39B7">
      <w:r>
        <w:rPr>
          <w:noProof/>
        </w:rPr>
        <w:drawing>
          <wp:inline distT="0" distB="0" distL="0" distR="0" wp14:anchorId="5820F287" wp14:editId="03050C00">
            <wp:extent cx="4587240" cy="2580323"/>
            <wp:effectExtent l="0" t="0" r="3810" b="0"/>
            <wp:docPr id="12527272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306" cy="258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EC0DC" w14:textId="77777777" w:rsidR="007E39B7" w:rsidRDefault="007E39B7" w:rsidP="007E39B7">
      <w:r>
        <w:t>Opis stanu istniejącego.</w:t>
      </w:r>
    </w:p>
    <w:p w14:paraId="67497DE7" w14:textId="77777777" w:rsidR="007E39B7" w:rsidRDefault="007E39B7" w:rsidP="007E39B7">
      <w:r>
        <w:t xml:space="preserve">Szkoła Podstawowa nr 8 w Tczewie zajmuje budynek przy ulicy Armii Krajowej 70 na działce nr 13/6, 13/5 i 13/2 obręb 5. W roku 2026 Szkoła obchodziła swoje 100- lecie. Budynek podpiwniczony, 2 kondygnacyjny z poddaszem nieużytkowym. Budynek szkoły stanowi połączenie dwóch obiektów zbudowanych w różnych latach. Stare skrzydło szkoły- równoległe do ulicy Armii Krajowej zostało zbudowane około 1920 roku. Zniszczone w czasie działań wojennych. Nowe skrzydło zostało dobudowane około roku 1960. W piwnicach nowszej części znajduje się schron, który to nie podlega ocenie i ekspertyzie. Część ścian od frontu ocieplona styropianem- które to nie spełnia aktualnych wymagań normowych gdyż jest zbyt cienkie. Ściany budynku wykonane zostały jako ceglane o zróżnicowanej grubości 25, 38 i 51 cm w różnych miejscach. Stropy między kondygnacyjne zróżnicowane: </w:t>
      </w:r>
      <w:proofErr w:type="spellStart"/>
      <w:r>
        <w:t>gęstożebrowy</w:t>
      </w:r>
      <w:proofErr w:type="spellEnd"/>
      <w:r>
        <w:t xml:space="preserve"> DZ-3, monolityczny płytowy, KLEINA, na belkach stalowych z płyta żelbetową. W piwnicy starej części strop ceglany kolebkowy. Dach płatwiowo – krokwiowy 2 spadowy pokryty papą. Poziom posadzek w szkole jest różny w obu skrzydłach. Poziom posadzek w piwnicach zróżnicowany nawet do 1,00m w stosunku do pomieszczeń kotłowni. Posadzki piwnic skrzydła starego nie posiadają izolacji poziomej co stanowiło źródło wilgoci w szkole. Izolacja pozioma ścian fundamentowych również nie spełniała swojego zadania. W roku 2022 wokół szkoły zamontowano innowacyjny system GEPS przez firmę </w:t>
      </w:r>
      <w:proofErr w:type="spellStart"/>
      <w:r>
        <w:t>Exlterra</w:t>
      </w:r>
      <w:proofErr w:type="spellEnd"/>
      <w:r>
        <w:t xml:space="preserve">, który to wyeliminował problem wilgoci. Na chwilę obecną brak izolacji poziomej oraz pionowej ścian fundamentowych nie stanowi problemy gdyż system GEPS obniżył zwierciadło wód gruntowych a tym samym zredukował wilgotność gruntu wokół szkoły do około 70 %. Kiedyś najbardziej zawilgocone pomieszczenia a dzisiaj znajduje się w nich suszarnia.  </w:t>
      </w:r>
    </w:p>
    <w:p w14:paraId="096FF9C9" w14:textId="77777777" w:rsidR="007E39B7" w:rsidRDefault="007E39B7" w:rsidP="007E39B7">
      <w:r>
        <w:lastRenderedPageBreak/>
        <w:t xml:space="preserve">Wysokość piwnic – około 2,4m, parteru 3,3m, pierwszego pietra 3,3m i poddasza od 1,4-3,0m. Wysokość budynku do okapu około 8,0m a do kalenicy około 10,0m. </w:t>
      </w:r>
    </w:p>
    <w:p w14:paraId="27CE58F5" w14:textId="77777777" w:rsidR="007E39B7" w:rsidRDefault="007E39B7" w:rsidP="007E39B7">
      <w:r>
        <w:t>Zestawienie powierzchni:</w:t>
      </w:r>
    </w:p>
    <w:p w14:paraId="323766AD" w14:textId="77777777" w:rsidR="007E39B7" w:rsidRDefault="007E39B7" w:rsidP="007E39B7">
      <w:r>
        <w:t>Powierzchnia zabudowy: 716m</w:t>
      </w:r>
      <w:r w:rsidRPr="00114ECE">
        <w:rPr>
          <w:vertAlign w:val="superscript"/>
        </w:rPr>
        <w:t>2</w:t>
      </w:r>
    </w:p>
    <w:p w14:paraId="126AD31E" w14:textId="77777777" w:rsidR="007E39B7" w:rsidRDefault="007E39B7" w:rsidP="007E39B7">
      <w:r>
        <w:t>Powierzchnia całkowita: 1400m</w:t>
      </w:r>
      <w:r w:rsidRPr="00114ECE">
        <w:rPr>
          <w:vertAlign w:val="superscript"/>
        </w:rPr>
        <w:t>2</w:t>
      </w:r>
    </w:p>
    <w:p w14:paraId="2731D854" w14:textId="77777777" w:rsidR="007E39B7" w:rsidRDefault="007E39B7" w:rsidP="007E39B7">
      <w:r>
        <w:t>Powierzchnia użytkowa: 1080 m</w:t>
      </w:r>
      <w:r w:rsidRPr="00114ECE">
        <w:rPr>
          <w:vertAlign w:val="superscript"/>
        </w:rPr>
        <w:t>2</w:t>
      </w:r>
    </w:p>
    <w:p w14:paraId="3E44CB5C" w14:textId="77777777" w:rsidR="007E39B7" w:rsidRDefault="007E39B7" w:rsidP="007E39B7">
      <w:r>
        <w:t>Powierzchnia komunikacji: 250m</w:t>
      </w:r>
      <w:r w:rsidRPr="00114ECE">
        <w:rPr>
          <w:vertAlign w:val="superscript"/>
        </w:rPr>
        <w:t>2</w:t>
      </w:r>
    </w:p>
    <w:p w14:paraId="703A4EC7" w14:textId="77777777" w:rsidR="007E39B7" w:rsidRDefault="007E39B7" w:rsidP="007E39B7">
      <w:r>
        <w:t>Powierzchnia gospodarcza: 710 m</w:t>
      </w:r>
      <w:r w:rsidRPr="00114ECE">
        <w:rPr>
          <w:vertAlign w:val="superscript"/>
        </w:rPr>
        <w:t>2</w:t>
      </w:r>
    </w:p>
    <w:p w14:paraId="07ED17A4" w14:textId="2E623417" w:rsidR="007E39B7" w:rsidRDefault="007E39B7" w:rsidP="007E39B7">
      <w:r>
        <w:t>Kubatura</w:t>
      </w:r>
      <w:r w:rsidR="00AC1CFA">
        <w:t>:</w:t>
      </w:r>
      <w:r>
        <w:t xml:space="preserve"> 6364 m</w:t>
      </w:r>
      <w:r w:rsidRPr="00AC1CFA">
        <w:rPr>
          <w:vertAlign w:val="superscript"/>
        </w:rPr>
        <w:t>3</w:t>
      </w:r>
    </w:p>
    <w:p w14:paraId="2DB09F0F" w14:textId="73D3F208" w:rsidR="007E39B7" w:rsidRDefault="007E39B7" w:rsidP="007E39B7">
      <w:r>
        <w:t>Budynek ogrzewany z ciepłociągu miejskiego. Wcze</w:t>
      </w:r>
      <w:r w:rsidR="00AC1CFA">
        <w:t>ś</w:t>
      </w:r>
      <w:r>
        <w:t>nie</w:t>
      </w:r>
      <w:r w:rsidR="00AC1CFA">
        <w:t>j</w:t>
      </w:r>
      <w:r>
        <w:t xml:space="preserve"> ogrzewany piecami kaflowymi znajdującymi się w każdej z klas. Jako pozostałość po piecach w budynku szkoły jest wiele przewodów kominowych wykorzystanych jako wentylacyjne.</w:t>
      </w:r>
    </w:p>
    <w:p w14:paraId="6BD2C9EE" w14:textId="77777777" w:rsidR="007E39B7" w:rsidRDefault="007E39B7" w:rsidP="007E39B7">
      <w:r>
        <w:t xml:space="preserve">Zgodnie z ostatnimi protokołami kontroli okresowej stanu budynków zalecane jest wykonanie: </w:t>
      </w:r>
    </w:p>
    <w:p w14:paraId="1099943E" w14:textId="77777777" w:rsidR="007E39B7" w:rsidRDefault="007E39B7" w:rsidP="007E39B7">
      <w:r>
        <w:t>- remontu dachu, obróbki blacharskiej, orynnowania</w:t>
      </w:r>
    </w:p>
    <w:p w14:paraId="6ED8CDD6" w14:textId="77777777" w:rsidR="007E39B7" w:rsidRDefault="007E39B7" w:rsidP="007E39B7">
      <w:r>
        <w:t>- termomodernizacji ścian oraz dachu wraz z uzupełnieniem ubytków tynku na elewacji</w:t>
      </w:r>
    </w:p>
    <w:p w14:paraId="73055386" w14:textId="77777777" w:rsidR="00AC1CFA" w:rsidRDefault="00AC1CFA" w:rsidP="007E39B7"/>
    <w:p w14:paraId="0E5D773E" w14:textId="77777777" w:rsidR="007E39B7" w:rsidRDefault="007E39B7" w:rsidP="007E39B7">
      <w:r>
        <w:t>Zdjęcia przedstawiające budynek z zewnątrz:</w:t>
      </w:r>
    </w:p>
    <w:p w14:paraId="32B4399A" w14:textId="77777777" w:rsidR="007E39B7" w:rsidRDefault="007E39B7" w:rsidP="007E39B7">
      <w:r>
        <w:t>1 widok od frontu 4 fotografie</w:t>
      </w:r>
    </w:p>
    <w:p w14:paraId="471285A3" w14:textId="77777777" w:rsidR="007E39B7" w:rsidRDefault="007E39B7" w:rsidP="007E39B7">
      <w:r>
        <w:rPr>
          <w:noProof/>
        </w:rPr>
        <w:drawing>
          <wp:inline distT="0" distB="0" distL="0" distR="0" wp14:anchorId="73A9FF23" wp14:editId="5BADE930">
            <wp:extent cx="2149404" cy="1209040"/>
            <wp:effectExtent l="0" t="0" r="3810" b="0"/>
            <wp:docPr id="127529703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990" cy="121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532">
        <w:t xml:space="preserve"> </w:t>
      </w:r>
      <w:r>
        <w:rPr>
          <w:noProof/>
        </w:rPr>
        <w:drawing>
          <wp:inline distT="0" distB="0" distL="0" distR="0" wp14:anchorId="39D7B094" wp14:editId="229DE4F3">
            <wp:extent cx="2143760" cy="1205865"/>
            <wp:effectExtent l="0" t="0" r="8890" b="0"/>
            <wp:docPr id="213561513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71" cy="12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D9D00" w14:textId="77777777" w:rsidR="007E39B7" w:rsidRDefault="007E39B7" w:rsidP="007E39B7">
      <w:r>
        <w:rPr>
          <w:noProof/>
        </w:rPr>
        <w:drawing>
          <wp:inline distT="0" distB="0" distL="0" distR="0" wp14:anchorId="1E65072F" wp14:editId="24D165CD">
            <wp:extent cx="2133600" cy="1200150"/>
            <wp:effectExtent l="0" t="0" r="0" b="0"/>
            <wp:docPr id="37898554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692" cy="121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532">
        <w:t xml:space="preserve"> </w:t>
      </w:r>
      <w:r>
        <w:rPr>
          <w:noProof/>
        </w:rPr>
        <w:drawing>
          <wp:inline distT="0" distB="0" distL="0" distR="0" wp14:anchorId="103B2724" wp14:editId="4859565C">
            <wp:extent cx="2118360" cy="1191577"/>
            <wp:effectExtent l="0" t="0" r="0" b="8890"/>
            <wp:docPr id="81099079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008" cy="120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CDA39" w14:textId="77777777" w:rsidR="007E39B7" w:rsidRDefault="007E39B7" w:rsidP="007E39B7">
      <w:r>
        <w:t>Wejście do szkoły od ulicy Armii Krajowej</w:t>
      </w:r>
    </w:p>
    <w:p w14:paraId="5D6C92A6" w14:textId="77777777" w:rsidR="007E39B7" w:rsidRDefault="007E39B7" w:rsidP="007E39B7">
      <w:r>
        <w:rPr>
          <w:noProof/>
        </w:rPr>
        <w:lastRenderedPageBreak/>
        <w:drawing>
          <wp:inline distT="0" distB="0" distL="0" distR="0" wp14:anchorId="2652EFCD" wp14:editId="56C63FEC">
            <wp:extent cx="2214880" cy="1245870"/>
            <wp:effectExtent l="0" t="0" r="0" b="0"/>
            <wp:docPr id="2656170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242" cy="125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8F2045" wp14:editId="23D5C13F">
            <wp:extent cx="2158436" cy="1214120"/>
            <wp:effectExtent l="0" t="0" r="0" b="5080"/>
            <wp:docPr id="129924581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882" cy="121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2D142" w14:textId="77777777" w:rsidR="007E39B7" w:rsidRDefault="007E39B7" w:rsidP="007E39B7">
      <w:r>
        <w:t>Elewacja boczna i widok od podwórza 4 fotografie</w:t>
      </w:r>
    </w:p>
    <w:p w14:paraId="03629A7C" w14:textId="77777777" w:rsidR="007E39B7" w:rsidRDefault="007E39B7" w:rsidP="007E39B7">
      <w:r>
        <w:rPr>
          <w:noProof/>
        </w:rPr>
        <w:drawing>
          <wp:inline distT="0" distB="0" distL="0" distR="0" wp14:anchorId="5A6360FB" wp14:editId="318C67E2">
            <wp:extent cx="2212621" cy="1244600"/>
            <wp:effectExtent l="0" t="0" r="0" b="0"/>
            <wp:docPr id="197530158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482" cy="125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532">
        <w:t xml:space="preserve"> </w:t>
      </w:r>
      <w:r>
        <w:rPr>
          <w:noProof/>
        </w:rPr>
        <w:drawing>
          <wp:inline distT="0" distB="0" distL="0" distR="0" wp14:anchorId="727A15C0" wp14:editId="50A15FFC">
            <wp:extent cx="2235200" cy="1257300"/>
            <wp:effectExtent l="0" t="0" r="0" b="0"/>
            <wp:docPr id="7747087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049" cy="126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D41CA" w14:textId="77777777" w:rsidR="007E39B7" w:rsidRDefault="007E39B7" w:rsidP="007E39B7">
      <w:r>
        <w:rPr>
          <w:noProof/>
        </w:rPr>
        <w:drawing>
          <wp:inline distT="0" distB="0" distL="0" distR="0" wp14:anchorId="59EC1C7D" wp14:editId="520DCE5C">
            <wp:extent cx="2407920" cy="1354455"/>
            <wp:effectExtent l="0" t="0" r="0" b="0"/>
            <wp:docPr id="19081160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353" cy="135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532">
        <w:t xml:space="preserve"> </w:t>
      </w:r>
      <w:r>
        <w:rPr>
          <w:noProof/>
        </w:rPr>
        <w:drawing>
          <wp:inline distT="0" distB="0" distL="0" distR="0" wp14:anchorId="76B28F49" wp14:editId="3B2FEAFE">
            <wp:extent cx="2392680" cy="1345883"/>
            <wp:effectExtent l="0" t="0" r="7620" b="6985"/>
            <wp:docPr id="1665630937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85" cy="135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1CBCE" w14:textId="77777777" w:rsidR="007E39B7" w:rsidRDefault="007E39B7" w:rsidP="007E39B7">
      <w:r>
        <w:t>Wnętrze szkoły</w:t>
      </w:r>
    </w:p>
    <w:p w14:paraId="43D48D8E" w14:textId="77777777" w:rsidR="007E39B7" w:rsidRDefault="007E39B7" w:rsidP="007E39B7">
      <w:r>
        <w:rPr>
          <w:noProof/>
        </w:rPr>
        <w:drawing>
          <wp:inline distT="0" distB="0" distL="0" distR="0" wp14:anchorId="3856D556" wp14:editId="76430D85">
            <wp:extent cx="2420338" cy="1361440"/>
            <wp:effectExtent l="0" t="0" r="0" b="0"/>
            <wp:docPr id="1144858547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662" cy="136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532">
        <w:t xml:space="preserve"> </w:t>
      </w:r>
      <w:r>
        <w:rPr>
          <w:noProof/>
        </w:rPr>
        <w:drawing>
          <wp:inline distT="0" distB="0" distL="0" distR="0" wp14:anchorId="056A99E3" wp14:editId="659E4299">
            <wp:extent cx="2418080" cy="1360170"/>
            <wp:effectExtent l="0" t="0" r="1270" b="0"/>
            <wp:docPr id="130275740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927" cy="136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753D5" w14:textId="77777777" w:rsidR="007E39B7" w:rsidRDefault="007E39B7" w:rsidP="007E39B7"/>
    <w:p w14:paraId="6767E4A6" w14:textId="77777777" w:rsidR="007E39B7" w:rsidRDefault="007E39B7" w:rsidP="007E39B7">
      <w:r>
        <w:t xml:space="preserve"> Celem ekspertyzy jest określenie</w:t>
      </w:r>
      <w:r w:rsidRPr="00FD05D9">
        <w:t xml:space="preserve"> </w:t>
      </w:r>
      <w:r>
        <w:t>stanu technicznego:</w:t>
      </w:r>
    </w:p>
    <w:p w14:paraId="17BB9F15" w14:textId="77777777" w:rsidR="007E39B7" w:rsidRDefault="007E39B7" w:rsidP="007E39B7">
      <w:r>
        <w:t>- budynku z uwzględnieniem konstrukcji ścian, stropów, schodów</w:t>
      </w:r>
    </w:p>
    <w:p w14:paraId="13D295E3" w14:textId="77777777" w:rsidR="007E39B7" w:rsidRDefault="007E39B7" w:rsidP="007E39B7">
      <w:r>
        <w:t>- instalacji elektrycznej</w:t>
      </w:r>
    </w:p>
    <w:p w14:paraId="10CCF438" w14:textId="77777777" w:rsidR="007E39B7" w:rsidRDefault="007E39B7" w:rsidP="007E39B7">
      <w:r>
        <w:t>-</w:t>
      </w:r>
      <w:r w:rsidRPr="00FD05D9">
        <w:t xml:space="preserve"> </w:t>
      </w:r>
      <w:r>
        <w:t xml:space="preserve">instalacji </w:t>
      </w:r>
      <w:proofErr w:type="spellStart"/>
      <w:r>
        <w:t>wod</w:t>
      </w:r>
      <w:proofErr w:type="spellEnd"/>
      <w:r>
        <w:t xml:space="preserve">- </w:t>
      </w:r>
      <w:proofErr w:type="spellStart"/>
      <w:r>
        <w:t>kan</w:t>
      </w:r>
      <w:proofErr w:type="spellEnd"/>
    </w:p>
    <w:p w14:paraId="21C1B826" w14:textId="77777777" w:rsidR="007E39B7" w:rsidRDefault="007E39B7" w:rsidP="007E39B7">
      <w:r>
        <w:t>- instalacji c.o.</w:t>
      </w:r>
    </w:p>
    <w:p w14:paraId="1FC25F4D" w14:textId="77777777" w:rsidR="007E39B7" w:rsidRDefault="007E39B7" w:rsidP="007E39B7">
      <w:r>
        <w:t>-konstrukcji więźby dachowej oraz pokrycia dachu</w:t>
      </w:r>
    </w:p>
    <w:p w14:paraId="7ECECA1C" w14:textId="77777777" w:rsidR="007E39B7" w:rsidRDefault="007E39B7" w:rsidP="007E39B7">
      <w:r>
        <w:t>-orynnowania budynku</w:t>
      </w:r>
    </w:p>
    <w:p w14:paraId="30205499" w14:textId="77777777" w:rsidR="00D33F3F" w:rsidRDefault="007E39B7" w:rsidP="00D33F3F">
      <w:r>
        <w:lastRenderedPageBreak/>
        <w:t>-</w:t>
      </w:r>
      <w:r w:rsidR="00D33F3F" w:rsidRPr="00D33F3F">
        <w:rPr>
          <w:rFonts w:ascii="Verdana" w:eastAsia="Times New Roman" w:hAnsi="Verdana" w:cs="Times New Roman"/>
          <w:color w:val="2C363A"/>
          <w:kern w:val="0"/>
          <w:sz w:val="20"/>
          <w:szCs w:val="20"/>
          <w:lang w:eastAsia="pl-PL"/>
          <w14:ligatures w14:val="none"/>
        </w:rPr>
        <w:t xml:space="preserve"> </w:t>
      </w:r>
      <w:r w:rsidR="00D33F3F">
        <w:t>ocieplenia budynku</w:t>
      </w:r>
    </w:p>
    <w:p w14:paraId="16DDF079" w14:textId="7A86ED91" w:rsidR="00D33F3F" w:rsidRDefault="00D33F3F" w:rsidP="00D33F3F">
      <w:r>
        <w:t>oraz</w:t>
      </w:r>
    </w:p>
    <w:p w14:paraId="1F157224" w14:textId="2554D142" w:rsidR="00D33F3F" w:rsidRPr="00D33F3F" w:rsidRDefault="00D33F3F" w:rsidP="00D33F3F">
      <w:r>
        <w:t>-</w:t>
      </w:r>
      <w:r w:rsidRPr="00D33F3F">
        <w:t>analiza zapewniania dostępności osobom ze szczególnymi potrzebami</w:t>
      </w:r>
    </w:p>
    <w:p w14:paraId="14C893F1" w14:textId="77777777" w:rsidR="00D33F3F" w:rsidRDefault="00D33F3F" w:rsidP="00D33F3F">
      <w:r w:rsidRPr="00D33F3F">
        <w:t>- analiza mikrobiologiczna (</w:t>
      </w:r>
      <w:proofErr w:type="spellStart"/>
      <w:r w:rsidRPr="00D33F3F">
        <w:t>mykologiczną</w:t>
      </w:r>
      <w:proofErr w:type="spellEnd"/>
      <w:r w:rsidRPr="00D33F3F">
        <w:t>)</w:t>
      </w:r>
    </w:p>
    <w:p w14:paraId="2C1A8B5D" w14:textId="55047121" w:rsidR="00D33F3F" w:rsidRPr="00D33F3F" w:rsidRDefault="00D33F3F" w:rsidP="00D33F3F">
      <w:r>
        <w:t>- analizy określenia efektywności energetycznej budynku oraz możliwości zamontowania instalacji fotowoltaicznej.</w:t>
      </w:r>
    </w:p>
    <w:p w14:paraId="7086EA22" w14:textId="179486A0" w:rsidR="007E39B7" w:rsidRPr="00D33F3F" w:rsidRDefault="002F7D07" w:rsidP="007E39B7">
      <w:pPr>
        <w:rPr>
          <w:b/>
          <w:bCs/>
        </w:rPr>
      </w:pPr>
      <w:r>
        <w:rPr>
          <w:b/>
          <w:bCs/>
        </w:rPr>
        <w:t xml:space="preserve">Dokumentacja winna być przekazana w 3 egzemplarzach wersji papierowej oraz 1 w wersji elektronicznej. </w:t>
      </w:r>
    </w:p>
    <w:p w14:paraId="2BC0A23A" w14:textId="77777777" w:rsidR="007E39B7" w:rsidRDefault="007E39B7" w:rsidP="007E39B7"/>
    <w:p w14:paraId="181C5A59" w14:textId="77777777" w:rsidR="007E39B7" w:rsidRDefault="007E39B7" w:rsidP="007E39B7"/>
    <w:p w14:paraId="12C2D98F" w14:textId="77777777" w:rsidR="007E39B7" w:rsidRDefault="007E39B7" w:rsidP="007E39B7">
      <w:r>
        <w:t xml:space="preserve"> </w:t>
      </w:r>
    </w:p>
    <w:p w14:paraId="47059C4D" w14:textId="77777777" w:rsidR="00FD7BDD" w:rsidRDefault="00FD7BDD"/>
    <w:p w14:paraId="3D4A204C" w14:textId="77777777" w:rsidR="00506A82" w:rsidRPr="00506A82" w:rsidRDefault="00506A82" w:rsidP="00506A82"/>
    <w:p w14:paraId="5FC5D3C8" w14:textId="77777777" w:rsidR="00506A82" w:rsidRPr="00506A82" w:rsidRDefault="00506A82" w:rsidP="00506A82"/>
    <w:p w14:paraId="435A8722" w14:textId="77777777" w:rsidR="00506A82" w:rsidRPr="00506A82" w:rsidRDefault="00506A82" w:rsidP="00506A82"/>
    <w:p w14:paraId="02FEF746" w14:textId="77777777" w:rsidR="00506A82" w:rsidRPr="00506A82" w:rsidRDefault="00506A82" w:rsidP="00506A82"/>
    <w:p w14:paraId="0A60FCB1" w14:textId="77777777" w:rsidR="00506A82" w:rsidRPr="00506A82" w:rsidRDefault="00506A82" w:rsidP="00506A82"/>
    <w:p w14:paraId="45CAD7FD" w14:textId="77777777" w:rsidR="00506A82" w:rsidRPr="00506A82" w:rsidRDefault="00506A82" w:rsidP="00506A82"/>
    <w:p w14:paraId="11CCCC89" w14:textId="77777777" w:rsidR="00506A82" w:rsidRPr="00506A82" w:rsidRDefault="00506A82" w:rsidP="00506A82"/>
    <w:p w14:paraId="78CF60D5" w14:textId="77777777" w:rsidR="00506A82" w:rsidRPr="00506A82" w:rsidRDefault="00506A82" w:rsidP="00506A82"/>
    <w:p w14:paraId="46C2CD01" w14:textId="77777777" w:rsidR="00506A82" w:rsidRPr="00506A82" w:rsidRDefault="00506A82" w:rsidP="00506A82"/>
    <w:p w14:paraId="3A3F827E" w14:textId="77777777" w:rsidR="00506A82" w:rsidRPr="00506A82" w:rsidRDefault="00506A82" w:rsidP="00506A82"/>
    <w:p w14:paraId="317E0187" w14:textId="77777777" w:rsidR="00506A82" w:rsidRPr="00506A82" w:rsidRDefault="00506A82" w:rsidP="00506A82"/>
    <w:p w14:paraId="4A0D6525" w14:textId="77777777" w:rsidR="00506A82" w:rsidRPr="00506A82" w:rsidRDefault="00506A82" w:rsidP="00506A82"/>
    <w:p w14:paraId="7EEE12C1" w14:textId="77777777" w:rsidR="00506A82" w:rsidRPr="00506A82" w:rsidRDefault="00506A82" w:rsidP="00506A82"/>
    <w:p w14:paraId="0E527FE9" w14:textId="77777777" w:rsidR="00506A82" w:rsidRPr="00506A82" w:rsidRDefault="00506A82" w:rsidP="00506A82"/>
    <w:p w14:paraId="0E01C29F" w14:textId="77777777" w:rsidR="00506A82" w:rsidRPr="00506A82" w:rsidRDefault="00506A82" w:rsidP="00506A82"/>
    <w:p w14:paraId="74941158" w14:textId="77777777" w:rsidR="00506A82" w:rsidRPr="00506A82" w:rsidRDefault="00506A82" w:rsidP="00506A82"/>
    <w:p w14:paraId="6F6A5706" w14:textId="77777777" w:rsidR="00506A82" w:rsidRPr="00506A82" w:rsidRDefault="00506A82" w:rsidP="00506A82"/>
    <w:p w14:paraId="5D997D56" w14:textId="77777777" w:rsidR="00506A82" w:rsidRPr="00506A82" w:rsidRDefault="00506A82" w:rsidP="00506A82"/>
    <w:p w14:paraId="646A2554" w14:textId="77777777" w:rsidR="00506A82" w:rsidRPr="00506A82" w:rsidRDefault="00506A82" w:rsidP="00506A82"/>
    <w:p w14:paraId="57270698" w14:textId="77777777" w:rsidR="00506A82" w:rsidRPr="00506A82" w:rsidRDefault="00506A82" w:rsidP="00506A82"/>
    <w:p w14:paraId="0F34D175" w14:textId="77777777" w:rsidR="00506A82" w:rsidRPr="00506A82" w:rsidRDefault="00506A82" w:rsidP="00506A82"/>
    <w:p w14:paraId="78543FFB" w14:textId="77777777" w:rsidR="00506A82" w:rsidRPr="00506A82" w:rsidRDefault="00506A82" w:rsidP="00506A82"/>
    <w:p w14:paraId="53276F27" w14:textId="77777777" w:rsidR="00506A82" w:rsidRPr="00506A82" w:rsidRDefault="00506A82" w:rsidP="00506A82"/>
    <w:p w14:paraId="2AE00575" w14:textId="77777777" w:rsidR="00506A82" w:rsidRPr="00506A82" w:rsidRDefault="00506A82" w:rsidP="00506A82"/>
    <w:p w14:paraId="6F3E2E9F" w14:textId="77777777" w:rsidR="00506A82" w:rsidRPr="00506A82" w:rsidRDefault="00506A82" w:rsidP="00506A82"/>
    <w:p w14:paraId="3F8F70CA" w14:textId="77777777" w:rsidR="00506A82" w:rsidRPr="00506A82" w:rsidRDefault="00506A82" w:rsidP="00506A82"/>
    <w:p w14:paraId="7CE6C5ED" w14:textId="77777777" w:rsidR="00506A82" w:rsidRPr="00506A82" w:rsidRDefault="00506A82" w:rsidP="00506A82"/>
    <w:p w14:paraId="3C441F6A" w14:textId="77777777" w:rsidR="00506A82" w:rsidRPr="00506A82" w:rsidRDefault="00506A82" w:rsidP="00506A82"/>
    <w:p w14:paraId="1C760B56" w14:textId="77777777" w:rsidR="00506A82" w:rsidRPr="00506A82" w:rsidRDefault="00506A82" w:rsidP="00506A82"/>
    <w:sectPr w:rsidR="00506A82" w:rsidRPr="00506A8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DDDBED" w14:textId="77777777" w:rsidR="00F348FE" w:rsidRDefault="00F348FE" w:rsidP="008C590C">
      <w:pPr>
        <w:spacing w:after="0" w:line="240" w:lineRule="auto"/>
      </w:pPr>
      <w:r>
        <w:separator/>
      </w:r>
    </w:p>
  </w:endnote>
  <w:endnote w:type="continuationSeparator" w:id="0">
    <w:p w14:paraId="5C991A11" w14:textId="77777777" w:rsidR="00F348FE" w:rsidRDefault="00F348FE" w:rsidP="008C5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B3B47" w14:textId="77777777" w:rsidR="00506A82" w:rsidRDefault="00506A8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71E18" w14:textId="77777777" w:rsidR="00E6504F" w:rsidRDefault="00DB2883" w:rsidP="00E6504F">
    <w:pPr>
      <w:pStyle w:val="Stopka"/>
      <w:rPr>
        <w:sz w:val="16"/>
        <w:szCs w:val="16"/>
      </w:rPr>
    </w:pPr>
    <w:r w:rsidRPr="00DB2883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30E92663" wp14:editId="55B9B5E8">
              <wp:simplePos x="0" y="0"/>
              <wp:positionH relativeFrom="column">
                <wp:posOffset>5584825</wp:posOffset>
              </wp:positionH>
              <wp:positionV relativeFrom="paragraph">
                <wp:posOffset>75565</wp:posOffset>
              </wp:positionV>
              <wp:extent cx="802640" cy="240030"/>
              <wp:effectExtent l="0" t="0" r="0" b="762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2640" cy="2400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9BEB4A" w14:textId="77777777" w:rsidR="00DB2883" w:rsidRDefault="00DB2883">
                          <w:r w:rsidRPr="00DB2883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www.tczew.pl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E9266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39.75pt;margin-top:5.95pt;width:63.2pt;height:18.9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" stroked="f">
              <v:textbox>
                <w:txbxContent>
                  <w:p w14:paraId="1A9BEB4A" w14:textId="77777777" w:rsidR="00DB2883" w:rsidRDefault="00DB2883">
                    <w:r w:rsidRPr="00DB2883">
                      <w:rPr>
                        <w:b/>
                        <w:bCs/>
                        <w:sz w:val="16"/>
                        <w:szCs w:val="16"/>
                      </w:rPr>
                      <w:t>www.tczew.pl</w:t>
                    </w:r>
                  </w:p>
                </w:txbxContent>
              </v:textbox>
            </v:shape>
          </w:pict>
        </mc:Fallback>
      </mc:AlternateContent>
    </w:r>
    <w:r w:rsidR="00E6504F" w:rsidRPr="00E6504F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43B8AEF" wp14:editId="2313088F">
              <wp:simplePos x="0" y="0"/>
              <wp:positionH relativeFrom="column">
                <wp:posOffset>-494030</wp:posOffset>
              </wp:positionH>
              <wp:positionV relativeFrom="paragraph">
                <wp:posOffset>-9221</wp:posOffset>
              </wp:positionV>
              <wp:extent cx="6762750" cy="0"/>
              <wp:effectExtent l="0" t="0" r="0" b="0"/>
              <wp:wrapNone/>
              <wp:docPr id="666102098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6275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6FBDB80" id="Łącznik prosty 2" o:spid="_x0000_s1026" style="position:absolute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pt,-.75pt" to="493.6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" strokecolor="black [3200]" strokeweight=".5pt">
              <v:stroke joinstyle="miter"/>
            </v:line>
          </w:pict>
        </mc:Fallback>
      </mc:AlternateContent>
    </w:r>
  </w:p>
  <w:p w14:paraId="38BA5629" w14:textId="77777777" w:rsidR="00E6504F" w:rsidRPr="00E6504F" w:rsidRDefault="00506A82" w:rsidP="00DB2883">
    <w:pPr>
      <w:pStyle w:val="Stopka"/>
      <w:ind w:hanging="709"/>
      <w:rPr>
        <w:sz w:val="16"/>
        <w:szCs w:val="16"/>
      </w:rPr>
    </w:pPr>
    <w:r w:rsidRPr="00506A82">
      <w:rPr>
        <w:sz w:val="16"/>
        <w:szCs w:val="16"/>
      </w:rPr>
      <w:t>Plac</w:t>
    </w:r>
    <w:r w:rsidR="00E6504F" w:rsidRPr="00E6504F">
      <w:rPr>
        <w:sz w:val="16"/>
        <w:szCs w:val="16"/>
      </w:rPr>
      <w:t xml:space="preserve"> </w:t>
    </w:r>
    <w:r w:rsidR="00C37997" w:rsidRPr="00C37997">
      <w:rPr>
        <w:sz w:val="16"/>
        <w:szCs w:val="16"/>
      </w:rPr>
      <w:t>Marszałka Józefa</w:t>
    </w:r>
    <w:r w:rsidR="00C37997">
      <w:rPr>
        <w:sz w:val="16"/>
        <w:szCs w:val="16"/>
      </w:rPr>
      <w:t xml:space="preserve"> </w:t>
    </w:r>
    <w:r w:rsidR="00E6504F" w:rsidRPr="00E6504F">
      <w:rPr>
        <w:sz w:val="16"/>
        <w:szCs w:val="16"/>
      </w:rPr>
      <w:t>Piłsudskiego 1, 83-110 Tczew</w:t>
    </w:r>
  </w:p>
  <w:p w14:paraId="5F883BC2" w14:textId="77777777" w:rsidR="006B0CF5" w:rsidRPr="00E6504F" w:rsidRDefault="00E6504F" w:rsidP="00DB2883">
    <w:pPr>
      <w:pStyle w:val="Stopka"/>
      <w:ind w:hanging="709"/>
      <w:rPr>
        <w:sz w:val="16"/>
        <w:szCs w:val="16"/>
      </w:rPr>
    </w:pPr>
    <w:r w:rsidRPr="00E6504F">
      <w:rPr>
        <w:sz w:val="16"/>
        <w:szCs w:val="16"/>
      </w:rPr>
      <w:t>tel. +48 58</w:t>
    </w:r>
    <w:r w:rsidR="00C37997">
      <w:rPr>
        <w:sz w:val="16"/>
        <w:szCs w:val="16"/>
      </w:rPr>
      <w:t> </w:t>
    </w:r>
    <w:r w:rsidRPr="00E6504F">
      <w:rPr>
        <w:sz w:val="16"/>
        <w:szCs w:val="16"/>
      </w:rPr>
      <w:t>775</w:t>
    </w:r>
    <w:r w:rsidR="00C37997">
      <w:rPr>
        <w:sz w:val="16"/>
        <w:szCs w:val="16"/>
      </w:rPr>
      <w:t xml:space="preserve"> </w:t>
    </w:r>
    <w:r w:rsidRPr="00E6504F">
      <w:rPr>
        <w:sz w:val="16"/>
        <w:szCs w:val="16"/>
      </w:rPr>
      <w:t>93</w:t>
    </w:r>
    <w:r w:rsidR="00C37997">
      <w:rPr>
        <w:sz w:val="16"/>
        <w:szCs w:val="16"/>
      </w:rPr>
      <w:t xml:space="preserve"> </w:t>
    </w:r>
    <w:r w:rsidRPr="00E6504F">
      <w:rPr>
        <w:sz w:val="16"/>
        <w:szCs w:val="16"/>
      </w:rPr>
      <w:t>0</w:t>
    </w:r>
    <w:r w:rsidR="000E0CA5">
      <w:rPr>
        <w:sz w:val="16"/>
        <w:szCs w:val="16"/>
      </w:rPr>
      <w:t>0</w:t>
    </w:r>
    <w:r w:rsidR="00DB2883">
      <w:rPr>
        <w:sz w:val="16"/>
        <w:szCs w:val="16"/>
      </w:rPr>
      <w:t xml:space="preserve">, </w:t>
    </w:r>
    <w:r w:rsidRPr="00E6504F">
      <w:rPr>
        <w:sz w:val="16"/>
        <w:szCs w:val="16"/>
      </w:rPr>
      <w:t>fax +48 58</w:t>
    </w:r>
    <w:r w:rsidR="001A45D8">
      <w:rPr>
        <w:sz w:val="16"/>
        <w:szCs w:val="16"/>
      </w:rPr>
      <w:t> </w:t>
    </w:r>
    <w:r w:rsidRPr="00E6504F">
      <w:rPr>
        <w:sz w:val="16"/>
        <w:szCs w:val="16"/>
      </w:rPr>
      <w:t>531</w:t>
    </w:r>
    <w:r w:rsidR="001A45D8">
      <w:rPr>
        <w:sz w:val="16"/>
        <w:szCs w:val="16"/>
      </w:rPr>
      <w:t xml:space="preserve"> </w:t>
    </w:r>
    <w:r w:rsidRPr="00E6504F">
      <w:rPr>
        <w:sz w:val="16"/>
        <w:szCs w:val="16"/>
      </w:rPr>
      <w:t>34</w:t>
    </w:r>
    <w:r w:rsidR="001A45D8">
      <w:rPr>
        <w:sz w:val="16"/>
        <w:szCs w:val="16"/>
      </w:rPr>
      <w:t xml:space="preserve"> </w:t>
    </w:r>
    <w:r w:rsidRPr="00E6504F">
      <w:rPr>
        <w:sz w:val="16"/>
        <w:szCs w:val="16"/>
      </w:rPr>
      <w:t>52</w:t>
    </w:r>
    <w:r w:rsidR="00DB2883">
      <w:rPr>
        <w:sz w:val="16"/>
        <w:szCs w:val="16"/>
      </w:rPr>
      <w:t xml:space="preserve">, </w:t>
    </w:r>
    <w:hyperlink r:id="rId1" w:history="1">
      <w:r w:rsidRPr="00DB2883">
        <w:rPr>
          <w:rStyle w:val="Hipercze"/>
          <w:sz w:val="16"/>
          <w:szCs w:val="16"/>
        </w:rPr>
        <w:t>info@um.tczew.pl</w:t>
      </w:r>
    </w:hyperlink>
  </w:p>
  <w:p w14:paraId="08696BA7" w14:textId="77777777" w:rsidR="006B0CF5" w:rsidRDefault="006B0CF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CD945" w14:textId="77777777" w:rsidR="00506A82" w:rsidRDefault="00506A8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AE8688" w14:textId="77777777" w:rsidR="00F348FE" w:rsidRDefault="00F348FE" w:rsidP="008C590C">
      <w:pPr>
        <w:spacing w:after="0" w:line="240" w:lineRule="auto"/>
      </w:pPr>
      <w:r>
        <w:separator/>
      </w:r>
    </w:p>
  </w:footnote>
  <w:footnote w:type="continuationSeparator" w:id="0">
    <w:p w14:paraId="5A185FFC" w14:textId="77777777" w:rsidR="00F348FE" w:rsidRDefault="00F348FE" w:rsidP="008C59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16F5A" w14:textId="77777777" w:rsidR="00506A82" w:rsidRDefault="00506A8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BF854" w14:textId="77777777" w:rsidR="008C590C" w:rsidRPr="006C41B4" w:rsidRDefault="006C41B4" w:rsidP="006C41B4">
    <w:pPr>
      <w:pStyle w:val="Nagwek"/>
      <w:rPr>
        <w:b/>
        <w:bCs/>
        <w:sz w:val="24"/>
        <w:szCs w:val="24"/>
      </w:rPr>
    </w:pPr>
    <w:r w:rsidRPr="006C41B4">
      <w:rPr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628043D6" wp14:editId="5C340AF2">
          <wp:simplePos x="0" y="0"/>
          <wp:positionH relativeFrom="column">
            <wp:posOffset>-501914</wp:posOffset>
          </wp:positionH>
          <wp:positionV relativeFrom="paragraph">
            <wp:posOffset>-25400</wp:posOffset>
          </wp:positionV>
          <wp:extent cx="372316" cy="439782"/>
          <wp:effectExtent l="0" t="0" r="8890" b="0"/>
          <wp:wrapNone/>
          <wp:docPr id="124046626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046626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2316" cy="4397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1B4">
      <w:rPr>
        <w:b/>
        <w:bCs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33718945" wp14:editId="032F343B">
          <wp:simplePos x="0" y="0"/>
          <wp:positionH relativeFrom="column">
            <wp:posOffset>5253726</wp:posOffset>
          </wp:positionH>
          <wp:positionV relativeFrom="paragraph">
            <wp:posOffset>-10160</wp:posOffset>
          </wp:positionV>
          <wp:extent cx="979805" cy="391160"/>
          <wp:effectExtent l="0" t="0" r="0" b="8890"/>
          <wp:wrapNone/>
          <wp:docPr id="80361181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3611815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9805" cy="39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590C" w:rsidRPr="006C41B4">
      <w:rPr>
        <w:b/>
        <w:bCs/>
        <w:sz w:val="24"/>
        <w:szCs w:val="24"/>
      </w:rPr>
      <w:t>Urząd Miejski w Tczewie</w:t>
    </w:r>
  </w:p>
  <w:p w14:paraId="45B2546E" w14:textId="77777777" w:rsidR="001C1FE3" w:rsidRDefault="00432BAF">
    <w:pPr>
      <w:pStyle w:val="Nagwek"/>
      <w:rPr>
        <w:sz w:val="16"/>
        <w:szCs w:val="16"/>
      </w:rPr>
    </w:pPr>
    <w:r w:rsidRPr="00432BAF">
      <w:rPr>
        <w:sz w:val="16"/>
        <w:szCs w:val="16"/>
      </w:rPr>
      <w:t>Wydział Spraw Komunalnych i Inwestycji</w:t>
    </w:r>
  </w:p>
  <w:p w14:paraId="655DD65A" w14:textId="77777777" w:rsidR="00432BAF" w:rsidRDefault="00432BAF">
    <w:pPr>
      <w:pStyle w:val="Nagwek"/>
      <w:rPr>
        <w:sz w:val="16"/>
        <w:szCs w:val="16"/>
      </w:rPr>
    </w:pPr>
  </w:p>
  <w:p w14:paraId="5BF52518" w14:textId="77777777" w:rsidR="00C47CFA" w:rsidRDefault="00C47CFA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6FEFAD" wp14:editId="56F520C2">
              <wp:simplePos x="0" y="0"/>
              <wp:positionH relativeFrom="column">
                <wp:posOffset>-508579</wp:posOffset>
              </wp:positionH>
              <wp:positionV relativeFrom="paragraph">
                <wp:posOffset>158750</wp:posOffset>
              </wp:positionV>
              <wp:extent cx="6762750" cy="0"/>
              <wp:effectExtent l="0" t="0" r="0" b="0"/>
              <wp:wrapNone/>
              <wp:docPr id="1856209315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6275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6B503D1" id="Łącznik prosty 2" o:spid="_x0000_s1026" style="position:absolute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05pt,12.5pt" to="492.4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" strokecolor="black [3200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D38A3" w14:textId="77777777" w:rsidR="00506A82" w:rsidRDefault="00506A8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9B7"/>
    <w:rsid w:val="00070916"/>
    <w:rsid w:val="0009381F"/>
    <w:rsid w:val="000B43AE"/>
    <w:rsid w:val="000E0CA5"/>
    <w:rsid w:val="001345CA"/>
    <w:rsid w:val="00164C18"/>
    <w:rsid w:val="001A45D8"/>
    <w:rsid w:val="001C1FE3"/>
    <w:rsid w:val="001E5280"/>
    <w:rsid w:val="00247472"/>
    <w:rsid w:val="00267D9E"/>
    <w:rsid w:val="00282674"/>
    <w:rsid w:val="00285D20"/>
    <w:rsid w:val="002F7D07"/>
    <w:rsid w:val="00307DA2"/>
    <w:rsid w:val="00333E64"/>
    <w:rsid w:val="003E776E"/>
    <w:rsid w:val="00403AE1"/>
    <w:rsid w:val="00432BAF"/>
    <w:rsid w:val="004510BC"/>
    <w:rsid w:val="004966B1"/>
    <w:rsid w:val="00506A82"/>
    <w:rsid w:val="005079EA"/>
    <w:rsid w:val="00562762"/>
    <w:rsid w:val="00574C34"/>
    <w:rsid w:val="00602BFE"/>
    <w:rsid w:val="00627C09"/>
    <w:rsid w:val="006B0CF5"/>
    <w:rsid w:val="006C41B4"/>
    <w:rsid w:val="006C5F66"/>
    <w:rsid w:val="00700FAF"/>
    <w:rsid w:val="00730970"/>
    <w:rsid w:val="00760773"/>
    <w:rsid w:val="007E39B7"/>
    <w:rsid w:val="008064F8"/>
    <w:rsid w:val="00813EB1"/>
    <w:rsid w:val="0082186B"/>
    <w:rsid w:val="008362D7"/>
    <w:rsid w:val="00890699"/>
    <w:rsid w:val="008A16C6"/>
    <w:rsid w:val="008B1F1D"/>
    <w:rsid w:val="008C590C"/>
    <w:rsid w:val="0095075F"/>
    <w:rsid w:val="0095493F"/>
    <w:rsid w:val="00970DF2"/>
    <w:rsid w:val="009A669A"/>
    <w:rsid w:val="009B7937"/>
    <w:rsid w:val="009C39CA"/>
    <w:rsid w:val="009F4196"/>
    <w:rsid w:val="00A7376B"/>
    <w:rsid w:val="00AC1CFA"/>
    <w:rsid w:val="00AD390C"/>
    <w:rsid w:val="00AF47B7"/>
    <w:rsid w:val="00B14D2B"/>
    <w:rsid w:val="00B23A02"/>
    <w:rsid w:val="00C063C0"/>
    <w:rsid w:val="00C37997"/>
    <w:rsid w:val="00C47CFA"/>
    <w:rsid w:val="00C515EE"/>
    <w:rsid w:val="00C562B0"/>
    <w:rsid w:val="00C71A24"/>
    <w:rsid w:val="00CD40EC"/>
    <w:rsid w:val="00D33F3F"/>
    <w:rsid w:val="00D83FD6"/>
    <w:rsid w:val="00DB2883"/>
    <w:rsid w:val="00E53FCB"/>
    <w:rsid w:val="00E6504F"/>
    <w:rsid w:val="00E667C0"/>
    <w:rsid w:val="00EA792C"/>
    <w:rsid w:val="00EC5C11"/>
    <w:rsid w:val="00F14B40"/>
    <w:rsid w:val="00F348FE"/>
    <w:rsid w:val="00F45FE1"/>
    <w:rsid w:val="00F77830"/>
    <w:rsid w:val="00FC02DF"/>
    <w:rsid w:val="00FD7BDD"/>
    <w:rsid w:val="00FE65EE"/>
    <w:rsid w:val="00FF2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C6B839"/>
  <w15:chartTrackingRefBased/>
  <w15:docId w15:val="{19CD8067-0A10-4358-919E-B0A90FDBD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E39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C59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C590C"/>
  </w:style>
  <w:style w:type="paragraph" w:styleId="Stopka">
    <w:name w:val="footer"/>
    <w:basedOn w:val="Normalny"/>
    <w:link w:val="StopkaZnak"/>
    <w:uiPriority w:val="99"/>
    <w:unhideWhenUsed/>
    <w:rsid w:val="008C59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C590C"/>
  </w:style>
  <w:style w:type="character" w:styleId="Hipercze">
    <w:name w:val="Hyperlink"/>
    <w:basedOn w:val="Domylnaczcionkaakapitu"/>
    <w:uiPriority w:val="99"/>
    <w:unhideWhenUsed/>
    <w:rsid w:val="00DB288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B2883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D33F3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79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samba\dysk_h\Szablony%20pism\Wydzia&#322;y\Wydzialy%20i%20biura\info@um.tczew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alda\Desktop\Szablon%20pism%20UM%20WSKI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 pism UM WSKI</Template>
  <TotalTime>12</TotalTime>
  <Pages>5</Pages>
  <Words>517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Sylwia Balda</cp:lastModifiedBy>
  <cp:revision>5</cp:revision>
  <cp:lastPrinted>2024-09-11T08:44:00Z</cp:lastPrinted>
  <dcterms:created xsi:type="dcterms:W3CDTF">2026-06-09T11:10:00Z</dcterms:created>
  <dcterms:modified xsi:type="dcterms:W3CDTF">2026-06-10T05:37:00Z</dcterms:modified>
</cp:coreProperties>
</file>